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79D4D">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14:paraId="6A97B943">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5</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5</w:t>
      </w:r>
      <w:bookmarkStart w:id="0" w:name="_GoBack"/>
      <w:bookmarkEnd w:id="0"/>
      <w:r>
        <w:rPr>
          <w:rFonts w:hint="eastAsia" w:ascii="黑体" w:hAnsi="黑体" w:eastAsia="黑体" w:cs="黑体"/>
          <w:b w:val="0"/>
          <w:bCs w:val="0"/>
          <w:sz w:val="30"/>
          <w:szCs w:val="30"/>
        </w:rPr>
        <w:t>月招录职位，我已仔细阅读灌云县公安局招聘简章，清楚并理解其内容和要求。在此我郑重承诺</w:t>
      </w:r>
      <w:r>
        <w:rPr>
          <w:rFonts w:ascii="黑体" w:hAnsi="黑体" w:eastAsia="黑体" w:cs="黑体"/>
          <w:b w:val="0"/>
          <w:bCs w:val="0"/>
          <w:sz w:val="30"/>
          <w:szCs w:val="30"/>
        </w:rPr>
        <w:t>:</w:t>
      </w:r>
    </w:p>
    <w:p w14:paraId="2FBB49A5">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14:paraId="68F1275B">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14:paraId="29A8126E">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14:paraId="78016042">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14:paraId="2D44193E">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14:paraId="74DE9FD1">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14:paraId="4488D672">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14:paraId="51B9C168">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14:paraId="2DDD9338">
      <w:pPr>
        <w:spacing w:line="560" w:lineRule="exact"/>
        <w:ind w:firstLine="600" w:firstLineChars="200"/>
        <w:jc w:val="right"/>
        <w:rPr>
          <w:rFonts w:ascii="黑体" w:hAnsi="黑体" w:eastAsia="黑体" w:cs="黑体"/>
          <w:b w:val="0"/>
          <w:bCs w:val="0"/>
          <w:sz w:val="30"/>
          <w:szCs w:val="30"/>
        </w:rPr>
      </w:pPr>
    </w:p>
    <w:p w14:paraId="1313FCEF">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14:paraId="1F340CD4">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身份证号码：</w:t>
      </w:r>
    </w:p>
    <w:p w14:paraId="3E0F582A">
      <w:pPr>
        <w:spacing w:line="560" w:lineRule="exact"/>
        <w:ind w:firstLine="600" w:firstLineChars="200"/>
        <w:jc w:val="center"/>
        <w:rPr>
          <w:rFonts w:ascii="黑体" w:hAnsi="黑体" w:eastAsia="黑体" w:cs="黑体"/>
          <w:b w:val="0"/>
          <w:bCs w:val="0"/>
          <w:sz w:val="30"/>
          <w:szCs w:val="30"/>
        </w:rPr>
      </w:pPr>
    </w:p>
    <w:p w14:paraId="29430272">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5</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p>
    <w:p w14:paraId="016E4BE0">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Q4ZDY1NWFlYWZkZGIzNGVlNzkwYzIzNTg0MTI1ZDAifQ=="/>
  </w:docVars>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4C72147"/>
    <w:rsid w:val="0D791E08"/>
    <w:rsid w:val="0E1069E9"/>
    <w:rsid w:val="11043EDE"/>
    <w:rsid w:val="125079BD"/>
    <w:rsid w:val="148B588F"/>
    <w:rsid w:val="14900F0D"/>
    <w:rsid w:val="15122BE2"/>
    <w:rsid w:val="1626356F"/>
    <w:rsid w:val="2A9E01FB"/>
    <w:rsid w:val="2BE97CD8"/>
    <w:rsid w:val="329F4EC8"/>
    <w:rsid w:val="36F91662"/>
    <w:rsid w:val="3C1E2854"/>
    <w:rsid w:val="3CCA1A4C"/>
    <w:rsid w:val="48DF70D6"/>
    <w:rsid w:val="495351EB"/>
    <w:rsid w:val="4B97456C"/>
    <w:rsid w:val="4BC00966"/>
    <w:rsid w:val="4F3E5D81"/>
    <w:rsid w:val="51B97964"/>
    <w:rsid w:val="59052ACD"/>
    <w:rsid w:val="5FC33085"/>
    <w:rsid w:val="62E24037"/>
    <w:rsid w:val="679C74AD"/>
    <w:rsid w:val="6E5E1CD2"/>
    <w:rsid w:val="6FCE2F25"/>
    <w:rsid w:val="775E13DB"/>
    <w:rsid w:val="7BF576C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400</Words>
  <Characters>406</Characters>
  <Lines>0</Lines>
  <Paragraphs>0</Paragraphs>
  <TotalTime>0</TotalTime>
  <ScaleCrop>false</ScaleCrop>
  <LinksUpToDate>false</LinksUpToDate>
  <CharactersWithSpaces>454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2025-05-15T08:33:16Z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8F61D946139F4742BBF265395128AF86</vt:lpwstr>
  </property>
  <property fmtid="{D5CDD505-2E9C-101B-9397-08002B2CF9AE}" pid="4" name="KSOTemplateDocerSaveRecord">
    <vt:lpwstr>eyJoZGlkIjoiZTA4OTEzMmY2OWNiZGU2MTE3ZjU2Y2Y1M2I2NDE2YmEifQ==</vt:lpwstr>
  </property>
</Properties>
</file>